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B5C" w:rsidRPr="008F396C" w:rsidRDefault="00A87B5C" w:rsidP="007D5DDE">
      <w:pPr>
        <w:spacing w:after="0"/>
        <w:jc w:val="center"/>
        <w:rPr>
          <w:rFonts w:ascii="TH SarabunIT?" w:hAnsi="TH SarabunIT?" w:cs="TH SarabunIT?"/>
          <w:b/>
          <w:bCs/>
          <w:sz w:val="36"/>
          <w:szCs w:val="36"/>
        </w:rPr>
      </w:pPr>
      <w:r w:rsidRPr="008F396C">
        <w:rPr>
          <w:rFonts w:ascii="TH SarabunIT? (Thai)" w:hAnsi="TH SarabunIT? (Thai)" w:cs="TH SarabunIT? (Thai)"/>
          <w:b/>
          <w:bCs/>
          <w:sz w:val="36"/>
          <w:szCs w:val="36"/>
          <w:cs/>
        </w:rPr>
        <w:t>แบบใบลาป่วย ลาคลอดบุตร ลากิจส่วนตัว</w:t>
      </w:r>
    </w:p>
    <w:p w:rsidR="00A87B5C" w:rsidRPr="008F396C" w:rsidRDefault="00A87B5C" w:rsidP="00D11C91">
      <w:pPr>
        <w:spacing w:before="120" w:after="0"/>
        <w:jc w:val="right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                                                     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เขียนที่ ..........................................................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</w:t>
      </w:r>
    </w:p>
    <w:p w:rsidR="00A87B5C" w:rsidRPr="008F396C" w:rsidRDefault="00A87B5C" w:rsidP="000B16C9">
      <w:pPr>
        <w:spacing w:after="0"/>
        <w:jc w:val="right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 ......... เดือน..................... พ.ศ. 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เรื่อง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ขอลากิจ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เรียน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.................................................................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ข้าพเจ้า.......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....... ตำแหน่ง..........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ระดับ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สังกัด...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..................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องค์การบริหารส่วนตำบล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....ตำบล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....อำเภอ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....จังหวัด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rect id="_x0000_s1026" style="position:absolute;margin-left:73.05pt;margin-top:5.3pt;width:12pt;height:11.25pt;z-index:251656704"/>
        </w:pic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      ป่วย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rect id="_x0000_s1027" style="position:absolute;margin-left:73.05pt;margin-top:2.5pt;width:12pt;height:11.25pt;z-index:251657728"/>
        </w:pic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ขอลา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 xml:space="preserve">       กิจส่วนตัว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 xml:space="preserve">    เนื่องจาก....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...........................................................................................................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  <w:cs/>
        </w:rPr>
      </w:pPr>
      <w:r>
        <w:rPr>
          <w:noProof/>
        </w:rPr>
        <w:pict>
          <v:rect id="_x0000_s1028" style="position:absolute;margin-left:73.05pt;margin-top:.75pt;width:12pt;height:11.25pt;z-index:251658752"/>
        </w:pic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  <w:t xml:space="preserve">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คลอดบุตร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rect id="_x0000_s1029" style="position:absolute;margin-left:176.55pt;margin-top:24.7pt;width:12pt;height:11.25pt;z-index:251661824"/>
        </w:pict>
      </w:r>
      <w:r>
        <w:rPr>
          <w:noProof/>
        </w:rPr>
        <w:pict>
          <v:rect id="_x0000_s1030" style="position:absolute;margin-left:108.3pt;margin-top:24.7pt;width:12pt;height:11.25pt;z-index:251660800"/>
        </w:pict>
      </w:r>
      <w:r>
        <w:rPr>
          <w:noProof/>
        </w:rPr>
        <w:pict>
          <v:rect id="_x0000_s1031" style="position:absolute;margin-left:61.05pt;margin-top:24.7pt;width:12pt;height:11.25pt;z-index:251659776"/>
        </w:pic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ตั้งแต่วันที่..........เดือน...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 พ.ศ.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ถึงวันที่..........เดือน...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 พ.ศ.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.................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มีกำหนด............วัน 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ข้าพเจ้าได้ลา       ป่วย        กิจส่วนตัว        คลอดบุตร  ครั้งสุดท้ายตั้งแต่วันที่............ เดือน...................... พ.ศ. .....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.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ในระหว่างลาจะติดต่อข้าพเจ้าได้ที่ 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 หมู่ที่</w:t>
      </w:r>
      <w:r w:rsidRPr="008F396C">
        <w:rPr>
          <w:rFonts w:ascii="TH SarabunIT?" w:hAnsi="TH SarabunIT?" w:cs="TH SarabunIT?"/>
          <w:sz w:val="32"/>
          <w:szCs w:val="32"/>
          <w:cs/>
        </w:rPr>
        <w:t>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 ตำบล</w:t>
      </w:r>
      <w:r w:rsidRPr="008F396C">
        <w:rPr>
          <w:rFonts w:ascii="TH SarabunIT?" w:hAnsi="TH SarabunIT?" w:cs="TH SarabunIT?"/>
          <w:sz w:val="32"/>
          <w:szCs w:val="32"/>
          <w:cs/>
        </w:rPr>
        <w:t>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 อำเภอ..........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..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จังหวัด..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 หรือหมายเลขโทรศัพท์..............................................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</w:t>
      </w:r>
    </w:p>
    <w:p w:rsidR="00A87B5C" w:rsidRPr="008F396C" w:rsidRDefault="00A87B5C" w:rsidP="007D5DDE">
      <w:pPr>
        <w:spacing w:after="0"/>
        <w:ind w:left="5041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ขอแสดงความนับถือ</w:t>
      </w:r>
    </w:p>
    <w:p w:rsidR="00A87B5C" w:rsidRPr="008F396C" w:rsidRDefault="00A87B5C" w:rsidP="000B16C9">
      <w:pPr>
        <w:spacing w:after="0"/>
        <w:ind w:left="432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</w:t>
      </w:r>
    </w:p>
    <w:p w:rsidR="00A87B5C" w:rsidRPr="008F396C" w:rsidRDefault="00A87B5C" w:rsidP="000B16C9">
      <w:pPr>
        <w:spacing w:after="0"/>
        <w:ind w:left="5040" w:firstLine="72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164.55pt;margin-top:17.45pt;width:.75pt;height:114.75pt;z-index:251655680" o:connectortype="straight"/>
        </w:pict>
      </w:r>
      <w:r>
        <w:rPr>
          <w:noProof/>
        </w:rPr>
        <w:pict>
          <v:shape id="_x0000_s1033" type="#_x0000_t32" style="position:absolute;left:0;text-align:left;margin-left:110.55pt;margin-top:17.45pt;width:0;height:114.75pt;z-index:251654656" o:connectortype="straight"/>
        </w:pict>
      </w:r>
      <w:r>
        <w:rPr>
          <w:noProof/>
        </w:rPr>
        <w:pict>
          <v:shape id="_x0000_s1034" type="#_x0000_t32" style="position:absolute;left:0;text-align:left;margin-left:62.55pt;margin-top:17.45pt;width:.75pt;height:114.75pt;z-index:251653632" o:connectortype="straight"/>
        </w:pict>
      </w:r>
      <w:r>
        <w:rPr>
          <w:noProof/>
        </w:rPr>
        <w:pict>
          <v:rect id="_x0000_s1035" style="position:absolute;left:0;text-align:left;margin-left:4.05pt;margin-top:17.45pt;width:211.5pt;height:114.75pt;z-index:251649536">
            <v:textbox>
              <w:txbxContent>
                <w:p w:rsidR="00A87B5C" w:rsidRDefault="00A87B5C">
                  <w:pPr>
                    <w:rPr>
                      <w:rFonts w:ascii="TH SarabunIT?" w:hAnsi="TH SarabunIT?" w:cs="TH SarabunIT?"/>
                      <w:sz w:val="28"/>
                    </w:rPr>
                  </w:pPr>
                  <w:r>
                    <w:rPr>
                      <w:cs/>
                    </w:rPr>
                    <w:t xml:space="preserve">ประเภท/ลา   </w:t>
                  </w: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 xml:space="preserve">  ลามาแล้ว     </w:t>
                  </w:r>
                  <w:r>
                    <w:rPr>
                      <w:rFonts w:ascii="TH SarabunIT?" w:hAnsi="TH SarabunIT?" w:cs="TH SarabunIT?"/>
                      <w:sz w:val="28"/>
                      <w:cs/>
                    </w:rPr>
                    <w:t xml:space="preserve"> </w:t>
                  </w: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>ลาครั้งนี้       รวมเป็น</w:t>
                  </w:r>
                </w:p>
                <w:p w:rsidR="00A87B5C" w:rsidRDefault="00A87B5C">
                  <w:pPr>
                    <w:rPr>
                      <w:rFonts w:ascii="TH SarabunIT?" w:hAnsi="TH SarabunIT?" w:cs="TH SarabunIT?"/>
                      <w:sz w:val="28"/>
                    </w:rPr>
                  </w:pP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>ป่วย</w:t>
                  </w:r>
                  <w:r>
                    <w:rPr>
                      <w:rFonts w:ascii="TH SarabunIT?" w:hAnsi="TH SarabunIT?" w:cs="TH SarabunIT?"/>
                      <w:sz w:val="28"/>
                    </w:rPr>
                    <w:t xml:space="preserve">                                                </w:t>
                  </w:r>
                </w:p>
                <w:p w:rsidR="00A87B5C" w:rsidRDefault="00A87B5C">
                  <w:pPr>
                    <w:rPr>
                      <w:rFonts w:ascii="TH SarabunIT?" w:hAnsi="TH SarabunIT?" w:cs="TH SarabunIT?"/>
                      <w:sz w:val="28"/>
                    </w:rPr>
                  </w:pP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>กิจส่วนตัว</w:t>
                  </w:r>
                  <w:r>
                    <w:rPr>
                      <w:rFonts w:ascii="TH SarabunIT?" w:hAnsi="TH SarabunIT?" w:cs="TH SarabunIT?"/>
                      <w:sz w:val="28"/>
                    </w:rPr>
                    <w:t xml:space="preserve">                                           </w:t>
                  </w:r>
                </w:p>
                <w:p w:rsidR="00A87B5C" w:rsidRPr="007D5DDE" w:rsidRDefault="00A87B5C">
                  <w:pPr>
                    <w:rPr>
                      <w:rFonts w:ascii="TH SarabunIT?" w:hAnsi="TH SarabunIT?" w:cs="TH SarabunIT?"/>
                      <w:sz w:val="28"/>
                      <w:cs/>
                    </w:rPr>
                  </w:pP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 xml:space="preserve">ลาพักผ่อน           </w:t>
                  </w:r>
                  <w:r>
                    <w:rPr>
                      <w:rFonts w:ascii="TH SarabunIT?" w:hAnsi="TH SarabunIT?" w:cs="TH SarabunIT?"/>
                      <w:sz w:val="28"/>
                      <w:cs/>
                    </w:rPr>
                    <w:t xml:space="preserve">                                </w:t>
                  </w:r>
                </w:p>
              </w:txbxContent>
            </v:textbox>
          </v:rect>
        </w:pict>
      </w:r>
      <w:r w:rsidRPr="008F396C">
        <w:rPr>
          <w:rFonts w:ascii="TH SarabunIT?" w:hAnsi="TH SarabunIT?" w:cs="TH SarabunIT?"/>
          <w:sz w:val="32"/>
          <w:szCs w:val="32"/>
          <w:cs/>
        </w:rPr>
        <w:t>(......................................)</w:t>
      </w:r>
    </w:p>
    <w:p w:rsidR="00A87B5C" w:rsidRPr="008F396C" w:rsidRDefault="00A87B5C" w:rsidP="002D069B">
      <w:pPr>
        <w:spacing w:after="0"/>
        <w:ind w:left="360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</w:t>
      </w:r>
    </w:p>
    <w:p w:rsidR="00A87B5C" w:rsidRPr="008F396C" w:rsidRDefault="00A87B5C" w:rsidP="007D5DDE">
      <w:pPr>
        <w:spacing w:before="120" w:after="0"/>
        <w:rPr>
          <w:rFonts w:ascii="TH SarabunIT?" w:hAnsi="TH SarabunIT?" w:cs="TH SarabunIT?"/>
          <w:b/>
          <w:bCs/>
          <w:sz w:val="32"/>
          <w:szCs w:val="32"/>
          <w:u w:val="single"/>
          <w:cs/>
        </w:rPr>
      </w:pPr>
      <w:r>
        <w:rPr>
          <w:noProof/>
        </w:rPr>
        <w:pict>
          <v:shape id="_x0000_s1036" type="#_x0000_t32" style="position:absolute;margin-left:4.05pt;margin-top:12.65pt;width:211.5pt;height:.75pt;z-index:251650560" o:connectortype="straight"/>
        </w:pic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ความเห็นผู้บังคับบัญชา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shape id="_x0000_s1037" type="#_x0000_t32" style="position:absolute;margin-left:4.05pt;margin-top:11.35pt;width:211.5pt;height:0;z-index:251651584" o:connectortype="straight"/>
        </w:pic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</w: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  <w:t>………………………………….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  <w:cs/>
        </w:rPr>
      </w:pPr>
      <w:r>
        <w:rPr>
          <w:noProof/>
        </w:rPr>
        <w:pict>
          <v:shape id="_x0000_s1038" type="#_x0000_t32" style="position:absolute;margin-left:4.05pt;margin-top:15.3pt;width:211.5pt;height:.75pt;z-index:251652608" o:connectortype="straight"/>
        </w:pic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(ลงชื่อ)...........................................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 (........................................)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</w:t>
      </w:r>
    </w:p>
    <w:p w:rsidR="00A87B5C" w:rsidRPr="008F396C" w:rsidRDefault="00A87B5C" w:rsidP="000B16C9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(ลงชื่อ).................................. ผู้ตรวจสอบ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วันที่.........เดือน................ พ.ศ. .............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</w:p>
    <w:p w:rsidR="00A87B5C" w:rsidRPr="008F396C" w:rsidRDefault="00A87B5C" w:rsidP="007D5DDE">
      <w:pPr>
        <w:spacing w:after="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(.....................................)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ความเห็นผู้บังคับบัญชาถัดไป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                      ตำแหน่ง.........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</w:t>
      </w:r>
    </w:p>
    <w:p w:rsidR="00A87B5C" w:rsidRPr="008F396C" w:rsidRDefault="00A87B5C" w:rsidP="007D5DDE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วันที่.........เดือน.................... พ.ศ. 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(ลงชื่อ)...........................................</w:t>
      </w:r>
    </w:p>
    <w:p w:rsidR="00A87B5C" w:rsidRPr="008F396C" w:rsidRDefault="00A87B5C" w:rsidP="00F5525D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(............................................)</w:t>
      </w:r>
    </w:p>
    <w:p w:rsidR="00A87B5C" w:rsidRPr="008F396C" w:rsidRDefault="00A87B5C" w:rsidP="00F5525D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ตำแหน่ง..........................................</w:t>
      </w:r>
    </w:p>
    <w:p w:rsidR="00A87B5C" w:rsidRPr="008F396C" w:rsidRDefault="00A87B5C" w:rsidP="00F5525D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วันที่........เดือน................... พ.ศ. ...........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</w:p>
    <w:p w:rsidR="00A87B5C" w:rsidRPr="008F396C" w:rsidRDefault="00A87B5C" w:rsidP="00F5525D">
      <w:pPr>
        <w:spacing w:before="240" w:after="0"/>
        <w:ind w:left="4320" w:firstLine="720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คำสั่ง</w:t>
      </w:r>
    </w:p>
    <w:p w:rsidR="00A87B5C" w:rsidRPr="008F396C" w:rsidRDefault="00A87B5C" w:rsidP="00F5525D">
      <w:pPr>
        <w:tabs>
          <w:tab w:val="left" w:pos="5895"/>
          <w:tab w:val="left" w:pos="7305"/>
        </w:tabs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rect id="_x0000_s1039" style="position:absolute;margin-left:342pt;margin-top:5.05pt;width:12.75pt;height:13.5pt;z-index:251648512"/>
        </w:pict>
      </w:r>
      <w:r>
        <w:rPr>
          <w:noProof/>
        </w:rPr>
        <w:pict>
          <v:rect id="_x0000_s1040" style="position:absolute;margin-left:270.75pt;margin-top:5.05pt;width:12.75pt;height:13.5pt;z-index:251647488"/>
        </w:pic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อนุญาต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ไม่อนุญาต</w:t>
      </w:r>
    </w:p>
    <w:p w:rsidR="00A87B5C" w:rsidRPr="008F396C" w:rsidRDefault="00A87B5C" w:rsidP="00F5525D">
      <w:pPr>
        <w:tabs>
          <w:tab w:val="left" w:pos="5895"/>
          <w:tab w:val="left" w:pos="7305"/>
        </w:tabs>
        <w:spacing w:after="0"/>
        <w:rPr>
          <w:rFonts w:ascii="TH SarabunIT?" w:hAnsi="TH SarabunIT?" w:cs="TH SarabunIT?"/>
          <w:sz w:val="32"/>
          <w:szCs w:val="32"/>
          <w:cs/>
        </w:rPr>
      </w:pPr>
    </w:p>
    <w:p w:rsidR="00A87B5C" w:rsidRPr="008F396C" w:rsidRDefault="00A87B5C" w:rsidP="007D5DDE">
      <w:pPr>
        <w:spacing w:after="0"/>
        <w:ind w:left="432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</w:t>
      </w:r>
      <w:r w:rsidRPr="008F396C">
        <w:rPr>
          <w:rFonts w:ascii="TH SarabunIT?" w:hAnsi="TH SarabunIT?" w:cs="TH SarabunIT?"/>
          <w:sz w:val="32"/>
          <w:szCs w:val="32"/>
        </w:rPr>
        <w:t>………………………………………..</w:t>
      </w:r>
    </w:p>
    <w:p w:rsidR="00A87B5C" w:rsidRPr="008F396C" w:rsidRDefault="00A87B5C" w:rsidP="007D5DDE">
      <w:pPr>
        <w:spacing w:after="0"/>
        <w:ind w:left="504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>(........................................)</w:t>
      </w:r>
    </w:p>
    <w:p w:rsidR="00A87B5C" w:rsidRPr="008F396C" w:rsidRDefault="00A87B5C" w:rsidP="00604FB1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ตำแหน่ง...............................................</w:t>
      </w:r>
    </w:p>
    <w:p w:rsidR="00A87B5C" w:rsidRPr="008F396C" w:rsidRDefault="00A87B5C" w:rsidP="007D5DDE">
      <w:pPr>
        <w:spacing w:after="0"/>
        <w:ind w:left="3600" w:firstLine="72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  วันที่........เดือน........................ พ.ศ. ...........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</w:p>
    <w:p w:rsidR="00A87B5C" w:rsidRPr="008F396C" w:rsidRDefault="00A87B5C" w:rsidP="007D5DDE">
      <w:pPr>
        <w:spacing w:after="0"/>
        <w:ind w:left="4320" w:firstLine="720"/>
        <w:rPr>
          <w:rFonts w:ascii="TH SarabunIT?" w:hAnsi="TH SarabunIT?" w:cs="TH SarabunIT?"/>
          <w:sz w:val="32"/>
          <w:szCs w:val="32"/>
        </w:rPr>
      </w:pPr>
    </w:p>
    <w:p w:rsidR="00A87B5C" w:rsidRPr="008F396C" w:rsidRDefault="00A87B5C" w:rsidP="000F0B20">
      <w:pPr>
        <w:spacing w:after="0"/>
        <w:ind w:left="4320" w:firstLine="720"/>
        <w:rPr>
          <w:rFonts w:ascii="TH SarabunIT?" w:hAnsi="TH SarabunIT?" w:cs="TH SarabunIT?"/>
          <w:sz w:val="32"/>
          <w:szCs w:val="32"/>
        </w:rPr>
      </w:pPr>
    </w:p>
    <w:p w:rsidR="00A87B5C" w:rsidRPr="008F396C" w:rsidRDefault="00A87B5C" w:rsidP="00E110B4">
      <w:pPr>
        <w:spacing w:after="0"/>
        <w:jc w:val="center"/>
        <w:rPr>
          <w:rFonts w:ascii="TH SarabunIT?" w:hAnsi="TH SarabunIT?" w:cs="TH SarabunIT?"/>
          <w:b/>
          <w:bCs/>
          <w:sz w:val="36"/>
          <w:szCs w:val="36"/>
          <w:cs/>
        </w:rPr>
      </w:pPr>
      <w:r w:rsidRPr="008F396C">
        <w:rPr>
          <w:rFonts w:ascii="TH SarabunIT? (Thai)" w:hAnsi="TH SarabunIT? (Thai)" w:cs="TH SarabunIT? (Thai)"/>
          <w:b/>
          <w:bCs/>
          <w:sz w:val="36"/>
          <w:szCs w:val="36"/>
          <w:cs/>
        </w:rPr>
        <w:t>ใบลาพักผ่อน</w:t>
      </w:r>
    </w:p>
    <w:p w:rsidR="00A87B5C" w:rsidRPr="008F396C" w:rsidRDefault="00A87B5C" w:rsidP="002D3FFC">
      <w:pPr>
        <w:spacing w:before="120" w:after="0"/>
        <w:jc w:val="right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                                                                       เขียนที่ .........................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</w:t>
      </w:r>
    </w:p>
    <w:p w:rsidR="00A87B5C" w:rsidRPr="008F396C" w:rsidRDefault="00A87B5C" w:rsidP="002D3FFC">
      <w:pPr>
        <w:spacing w:after="0"/>
        <w:jc w:val="right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 ......... เดือน..................... พ.ศ. ............</w:t>
      </w:r>
    </w:p>
    <w:p w:rsidR="00A87B5C" w:rsidRPr="008F396C" w:rsidRDefault="00A87B5C" w:rsidP="002D3FFC">
      <w:pPr>
        <w:spacing w:before="120"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เรื่อง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ขอลาพักผ่อน</w:t>
      </w:r>
    </w:p>
    <w:p w:rsidR="00A87B5C" w:rsidRPr="008F396C" w:rsidRDefault="00A87B5C" w:rsidP="002D3FFC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cs/>
        </w:rPr>
        <w:t>เรียน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.................................................................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ข้าพเจ้า.......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....... ตำแหน่ง......................................................ระดับ..........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สังกัด...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 องค์การบริหารส่วนตำบล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....ตำบล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....อำเภอ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....จังหวัด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</w:t>
      </w:r>
      <w:r w:rsidRPr="008F396C">
        <w:rPr>
          <w:rFonts w:ascii="TH SarabunIT?" w:hAnsi="TH SarabunIT?" w:cs="TH SarabunIT?"/>
          <w:sz w:val="32"/>
          <w:szCs w:val="32"/>
        </w:rPr>
        <w:t xml:space="preserve">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มีวันลาพักผ่อนสะสม...............วันทำการ มีสิทธิลาพักผ่อนประจำปีนี้อีก.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..วันทำการ (รวมสิทธิลาพักผ่อนตามระเบียบสำนักนายกรัฐมนตรี ว่าด้วยบำเหน็จความชอบสำหรับเจ้าหน้าที่ผู้ปฏิบัติงานในจังหวัดชายแดนภาคใต้ พ.ศ. 2550 ปีละ 10 วันทำการ แต่วันลาพักผ่อนประจำปีรวมวันลาสะสมไม่เกิน 40 วันทำการ) รวมเป็น..........</w:t>
      </w:r>
      <w:r w:rsidRPr="008F396C">
        <w:rPr>
          <w:rFonts w:ascii="TH SarabunIT?" w:hAnsi="TH SarabunIT?" w:cs="TH SarabunIT?"/>
          <w:sz w:val="32"/>
          <w:szCs w:val="32"/>
          <w:cs/>
        </w:rPr>
        <w:t>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วันทำการ ขอลาพักผ่อน วันที่.................. เดือน.................... พ.ศ. ..............  มีกำหนด........วัน ในระหว่างลาจะติดต่อข้าพเจ้าได้ที่...บ้านเลขที่............หมู่ที่....... ตำบล..............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อำเภอ............ จังหวัด............................ รหัสไปรษณีย์............................. หรือทางหมายเลขโทรศัพท์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......................................... </w:t>
      </w:r>
    </w:p>
    <w:p w:rsidR="00A87B5C" w:rsidRPr="008F396C" w:rsidRDefault="00A87B5C" w:rsidP="00E110B4">
      <w:pPr>
        <w:spacing w:after="0"/>
        <w:ind w:left="5041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ขอแสดงความนับถือ</w:t>
      </w:r>
    </w:p>
    <w:p w:rsidR="00A87B5C" w:rsidRPr="008F396C" w:rsidRDefault="00A87B5C" w:rsidP="00E110B4">
      <w:pPr>
        <w:spacing w:after="0"/>
        <w:ind w:left="4320" w:firstLine="72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</w:t>
      </w:r>
    </w:p>
    <w:p w:rsidR="00A87B5C" w:rsidRPr="008F396C" w:rsidRDefault="00A87B5C" w:rsidP="00D26B0E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</w:rPr>
        <w:t xml:space="preserve">             </w:t>
      </w:r>
      <w:r w:rsidRPr="008F396C">
        <w:rPr>
          <w:rFonts w:ascii="TH SarabunIT? (Thai)" w:hAnsi="TH SarabunIT? (Thai)" w:cs="TH SarabunIT? (Thai)"/>
          <w:sz w:val="32"/>
          <w:szCs w:val="32"/>
          <w:u w:val="single"/>
          <w:cs/>
        </w:rPr>
        <w:t>สถิติการลาในปีงบประมาณนี้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>(.................................)</w:t>
      </w:r>
    </w:p>
    <w:p w:rsidR="00A87B5C" w:rsidRPr="008F396C" w:rsidRDefault="00A87B5C" w:rsidP="00E110B4">
      <w:pPr>
        <w:spacing w:after="0"/>
        <w:ind w:left="3600" w:firstLine="72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shape id="_x0000_s1041" type="#_x0000_t32" style="position:absolute;left:0;text-align:left;margin-left:70.8pt;margin-top:.4pt;width:0;height:59.8pt;z-index:251666944" o:connectortype="straight"/>
        </w:pict>
      </w:r>
      <w:r>
        <w:rPr>
          <w:noProof/>
        </w:rPr>
        <w:pict>
          <v:shape id="_x0000_s1042" type="#_x0000_t32" style="position:absolute;left:0;text-align:left;margin-left:145.8pt;margin-top:.4pt;width:.75pt;height:59.8pt;z-index:251667968" o:connectortype="straight"/>
        </w:pict>
      </w:r>
      <w:r>
        <w:rPr>
          <w:noProof/>
        </w:rPr>
        <w:pict>
          <v:rect id="_x0000_s1043" style="position:absolute;left:0;text-align:left;margin-left:4.05pt;margin-top:.95pt;width:211.5pt;height:59.25pt;z-index:251664896">
            <v:textbox>
              <w:txbxContent>
                <w:p w:rsidR="00A87B5C" w:rsidRDefault="00A87B5C" w:rsidP="00D26B0E">
                  <w:pPr>
                    <w:rPr>
                      <w:rFonts w:ascii="TH SarabunIT?" w:hAnsi="TH SarabunIT?" w:cs="TH SarabunIT?"/>
                      <w:sz w:val="28"/>
                    </w:rPr>
                  </w:pPr>
                  <w:r>
                    <w:rPr>
                      <w:rFonts w:ascii="TH SarabunIT?" w:hAnsi="TH SarabunIT?" w:cs="TH SarabunIT?"/>
                      <w:sz w:val="28"/>
                      <w:cs/>
                    </w:rPr>
                    <w:t xml:space="preserve">   </w:t>
                  </w: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 xml:space="preserve">ลามาแล้ว      </w:t>
                  </w:r>
                  <w:r>
                    <w:rPr>
                      <w:rFonts w:ascii="TH SarabunIT?" w:hAnsi="TH SarabunIT?" w:cs="TH SarabunIT?"/>
                      <w:sz w:val="28"/>
                      <w:cs/>
                    </w:rPr>
                    <w:t xml:space="preserve">      </w:t>
                  </w: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 xml:space="preserve">ลาครั้งนี้       </w:t>
                  </w:r>
                  <w:r>
                    <w:rPr>
                      <w:rFonts w:ascii="TH SarabunIT?" w:hAnsi="TH SarabunIT?" w:cs="TH SarabunIT?"/>
                      <w:sz w:val="28"/>
                      <w:cs/>
                    </w:rPr>
                    <w:t xml:space="preserve">        </w:t>
                  </w:r>
                  <w:r>
                    <w:rPr>
                      <w:rFonts w:ascii="TH SarabunIT? (Thai)" w:hAnsi="TH SarabunIT? (Thai)" w:cs="TH SarabunIT? (Thai)"/>
                      <w:sz w:val="28"/>
                      <w:cs/>
                    </w:rPr>
                    <w:t>รวมเป็น</w:t>
                  </w:r>
                </w:p>
              </w:txbxContent>
            </v:textbox>
          </v:rect>
        </w:pic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         ตำแหน่ง...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</w:t>
      </w:r>
    </w:p>
    <w:p w:rsidR="00A87B5C" w:rsidRPr="008F396C" w:rsidRDefault="00A87B5C" w:rsidP="00E110B4">
      <w:pPr>
        <w:spacing w:before="120" w:after="0"/>
        <w:rPr>
          <w:rFonts w:ascii="TH SarabunIT?" w:hAnsi="TH SarabunIT?" w:cs="TH SarabunIT?"/>
          <w:b/>
          <w:bCs/>
          <w:sz w:val="32"/>
          <w:szCs w:val="32"/>
          <w:u w:val="single"/>
          <w:cs/>
        </w:rPr>
      </w:pPr>
      <w:r>
        <w:rPr>
          <w:noProof/>
        </w:rPr>
        <w:pict>
          <v:shape id="_x0000_s1044" type="#_x0000_t32" style="position:absolute;margin-left:4.05pt;margin-top:10.4pt;width:211.5pt;height:.75pt;z-index:251665920" o:connectortype="straight"/>
        </w:pic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ความเห็นผู้บังคับบัญชา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</w: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  <w:t>………………………………….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 xml:space="preserve">(ลงชื่อ).................................. ผู้ตรวจสอบ   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(ลงชื่อ)....</w:t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    (......................................)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(.........................................)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ตำแหน่ง........................................................</w:t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ตำแหน่ง........................................................             วันที่.......เดือน........................ พ.ศ. ............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ab/>
        <w:t>วันที่.......เดือน........................ พ.ศ. ............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16"/>
          <w:szCs w:val="16"/>
          <w:vertAlign w:val="superscript"/>
          <w:cs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</w:t>
      </w:r>
      <w:r w:rsidRPr="008F396C">
        <w:rPr>
          <w:rFonts w:ascii="TH SarabunIT?" w:hAnsi="TH SarabunIT?" w:cs="TH SarabunIT?"/>
          <w:sz w:val="16"/>
          <w:szCs w:val="16"/>
          <w:vertAlign w:val="superscript"/>
          <w:cs/>
        </w:rPr>
        <w:t xml:space="preserve">                         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ความเห็นผู้บังคับบัญชาถัดไป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  <w:cs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>...........................................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(ลงชื่อ)...........................................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(............................................)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ตำแหน่ง.......................................................</w:t>
      </w:r>
    </w:p>
    <w:p w:rsidR="00A87B5C" w:rsidRPr="008F396C" w:rsidRDefault="00A87B5C" w:rsidP="002D3FFC">
      <w:pPr>
        <w:spacing w:after="0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วันที่.......เดือน........................ พ.ศ. ............</w:t>
      </w:r>
    </w:p>
    <w:p w:rsidR="00A87B5C" w:rsidRPr="008F396C" w:rsidRDefault="00A87B5C" w:rsidP="002D3FFC">
      <w:pPr>
        <w:spacing w:after="0"/>
        <w:ind w:left="4320" w:firstLine="720"/>
        <w:rPr>
          <w:rFonts w:ascii="TH SarabunIT?" w:hAnsi="TH SarabunIT?" w:cs="TH SarabunIT?"/>
          <w:b/>
          <w:bCs/>
          <w:sz w:val="32"/>
          <w:szCs w:val="32"/>
          <w:u w:val="single"/>
        </w:rPr>
      </w:pPr>
      <w:r w:rsidRPr="008F396C">
        <w:rPr>
          <w:rFonts w:ascii="TH SarabunIT? (Thai)" w:hAnsi="TH SarabunIT? (Thai)" w:cs="TH SarabunIT? (Thai)"/>
          <w:b/>
          <w:bCs/>
          <w:sz w:val="32"/>
          <w:szCs w:val="32"/>
          <w:u w:val="single"/>
          <w:cs/>
        </w:rPr>
        <w:t>คำสั่ง</w:t>
      </w:r>
    </w:p>
    <w:p w:rsidR="00A87B5C" w:rsidRPr="008F396C" w:rsidRDefault="00A87B5C" w:rsidP="00E110B4">
      <w:pPr>
        <w:tabs>
          <w:tab w:val="left" w:pos="5895"/>
          <w:tab w:val="left" w:pos="7305"/>
        </w:tabs>
        <w:spacing w:after="0"/>
        <w:rPr>
          <w:rFonts w:ascii="TH SarabunIT?" w:hAnsi="TH SarabunIT?" w:cs="TH SarabunIT?"/>
          <w:sz w:val="32"/>
          <w:szCs w:val="32"/>
        </w:rPr>
      </w:pPr>
      <w:r>
        <w:rPr>
          <w:noProof/>
        </w:rPr>
        <w:pict>
          <v:rect id="_x0000_s1045" style="position:absolute;margin-left:342pt;margin-top:5.05pt;width:12.75pt;height:13.5pt;z-index:251663872"/>
        </w:pict>
      </w:r>
      <w:r>
        <w:rPr>
          <w:noProof/>
        </w:rPr>
        <w:pict>
          <v:rect id="_x0000_s1046" style="position:absolute;margin-left:270.75pt;margin-top:5.05pt;width:12.75pt;height:13.5pt;z-index:251662848"/>
        </w:pict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อนุญาต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ไม่อนุญาต</w:t>
      </w:r>
    </w:p>
    <w:p w:rsidR="00A87B5C" w:rsidRPr="008F396C" w:rsidRDefault="00A87B5C" w:rsidP="00E110B4">
      <w:pPr>
        <w:tabs>
          <w:tab w:val="left" w:pos="5895"/>
          <w:tab w:val="left" w:pos="7305"/>
        </w:tabs>
        <w:spacing w:after="0"/>
        <w:rPr>
          <w:rFonts w:ascii="TH SarabunIT?" w:hAnsi="TH SarabunIT?" w:cs="TH SarabunIT?"/>
          <w:sz w:val="32"/>
          <w:szCs w:val="32"/>
          <w:cs/>
        </w:rPr>
      </w:pPr>
    </w:p>
    <w:p w:rsidR="00A87B5C" w:rsidRPr="008F396C" w:rsidRDefault="00A87B5C" w:rsidP="00E110B4">
      <w:pPr>
        <w:spacing w:after="0"/>
        <w:ind w:left="432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 (Thai)" w:hAnsi="TH SarabunIT? (Thai)" w:cs="TH SarabunIT? (Thai)"/>
          <w:sz w:val="32"/>
          <w:szCs w:val="32"/>
          <w:cs/>
        </w:rPr>
        <w:t>(ลงชื่อ)</w:t>
      </w:r>
      <w:r w:rsidRPr="008F396C">
        <w:rPr>
          <w:rFonts w:ascii="TH SarabunIT?" w:hAnsi="TH SarabunIT?" w:cs="TH SarabunIT?"/>
          <w:sz w:val="32"/>
          <w:szCs w:val="32"/>
        </w:rPr>
        <w:t>………………………………………..</w:t>
      </w:r>
    </w:p>
    <w:p w:rsidR="00A87B5C" w:rsidRPr="008F396C" w:rsidRDefault="00A87B5C" w:rsidP="00E110B4">
      <w:pPr>
        <w:spacing w:after="0"/>
        <w:ind w:left="504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>(.......................................)</w:t>
      </w:r>
    </w:p>
    <w:p w:rsidR="00A87B5C" w:rsidRPr="008F396C" w:rsidRDefault="00A87B5C" w:rsidP="00E110B4">
      <w:pPr>
        <w:spacing w:after="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</w:rPr>
        <w:tab/>
      </w: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ตำแหน่ง.......................................................</w:t>
      </w:r>
    </w:p>
    <w:p w:rsidR="00A87B5C" w:rsidRPr="008F396C" w:rsidRDefault="00A87B5C" w:rsidP="004732B7">
      <w:pPr>
        <w:spacing w:after="0"/>
        <w:ind w:left="3600" w:firstLine="720"/>
        <w:rPr>
          <w:rFonts w:ascii="TH SarabunIT?" w:hAnsi="TH SarabunIT?" w:cs="TH SarabunIT?"/>
          <w:sz w:val="32"/>
          <w:szCs w:val="32"/>
        </w:rPr>
      </w:pPr>
      <w:r w:rsidRPr="008F396C">
        <w:rPr>
          <w:rFonts w:ascii="TH SarabunIT?" w:hAnsi="TH SarabunIT?" w:cs="TH SarabunIT?"/>
          <w:sz w:val="32"/>
          <w:szCs w:val="32"/>
          <w:cs/>
        </w:rPr>
        <w:t xml:space="preserve">         </w:t>
      </w:r>
      <w:r w:rsidRPr="008F396C">
        <w:rPr>
          <w:rFonts w:ascii="TH SarabunIT? (Thai)" w:hAnsi="TH SarabunIT? (Thai)" w:cs="TH SarabunIT? (Thai)"/>
          <w:sz w:val="32"/>
          <w:szCs w:val="32"/>
          <w:cs/>
        </w:rPr>
        <w:t>วันที่.......เดือน........................ พ.ศ. ............</w:t>
      </w:r>
      <w:r w:rsidRPr="008F396C">
        <w:rPr>
          <w:rFonts w:ascii="TH SarabunIT?" w:hAnsi="TH SarabunIT?" w:cs="Angsana New"/>
          <w:sz w:val="32"/>
          <w:szCs w:val="32"/>
          <w:cs/>
        </w:rPr>
        <w:tab/>
      </w:r>
    </w:p>
    <w:p w:rsidR="00A87B5C" w:rsidRPr="008F396C" w:rsidRDefault="00A87B5C" w:rsidP="00F5525D">
      <w:pPr>
        <w:spacing w:after="0"/>
        <w:rPr>
          <w:rFonts w:ascii="TH SarabunIT?" w:hAnsi="TH SarabunIT?" w:cs="TH SarabunIT?"/>
          <w:sz w:val="32"/>
          <w:szCs w:val="32"/>
          <w:cs/>
        </w:rPr>
      </w:pPr>
    </w:p>
    <w:sectPr w:rsidR="00A87B5C" w:rsidRPr="008F396C" w:rsidSect="007D5DDE">
      <w:pgSz w:w="11906" w:h="16838"/>
      <w:pgMar w:top="426" w:right="991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? (Thai)">
    <w:altName w:val="Cordia New"/>
    <w:panose1 w:val="00000000000000000000"/>
    <w:charset w:val="DE"/>
    <w:family w:val="swiss"/>
    <w:notTrueType/>
    <w:pitch w:val="variable"/>
    <w:sig w:usb0="01000001" w:usb1="00000000" w:usb2="00000000" w:usb3="00000000" w:csb0="00010000" w:csb1="00000000"/>
  </w:font>
  <w:font w:name="TH SarabunIT?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281E"/>
    <w:rsid w:val="00026B7A"/>
    <w:rsid w:val="0008356A"/>
    <w:rsid w:val="000B16C9"/>
    <w:rsid w:val="000E0FDE"/>
    <w:rsid w:val="000F0B20"/>
    <w:rsid w:val="0017715B"/>
    <w:rsid w:val="00191E08"/>
    <w:rsid w:val="001E5BB3"/>
    <w:rsid w:val="00230D2D"/>
    <w:rsid w:val="002A73F8"/>
    <w:rsid w:val="002D069B"/>
    <w:rsid w:val="002D3FFC"/>
    <w:rsid w:val="002F6F1A"/>
    <w:rsid w:val="003028C7"/>
    <w:rsid w:val="00312BC5"/>
    <w:rsid w:val="00314A4D"/>
    <w:rsid w:val="00317542"/>
    <w:rsid w:val="0034408D"/>
    <w:rsid w:val="00352EB0"/>
    <w:rsid w:val="00374AB0"/>
    <w:rsid w:val="003A217D"/>
    <w:rsid w:val="003D2FBB"/>
    <w:rsid w:val="003F73BB"/>
    <w:rsid w:val="00406424"/>
    <w:rsid w:val="004732B7"/>
    <w:rsid w:val="00475313"/>
    <w:rsid w:val="00501005"/>
    <w:rsid w:val="00502A7E"/>
    <w:rsid w:val="00561D14"/>
    <w:rsid w:val="005827B6"/>
    <w:rsid w:val="00604FB1"/>
    <w:rsid w:val="006552D7"/>
    <w:rsid w:val="006944B6"/>
    <w:rsid w:val="006D12F4"/>
    <w:rsid w:val="00791CED"/>
    <w:rsid w:val="007D5DDE"/>
    <w:rsid w:val="0080545B"/>
    <w:rsid w:val="00820AC8"/>
    <w:rsid w:val="008245C9"/>
    <w:rsid w:val="008E55F7"/>
    <w:rsid w:val="008F396C"/>
    <w:rsid w:val="00952F65"/>
    <w:rsid w:val="00A7749C"/>
    <w:rsid w:val="00A87B5C"/>
    <w:rsid w:val="00B54A97"/>
    <w:rsid w:val="00B9663B"/>
    <w:rsid w:val="00BC2327"/>
    <w:rsid w:val="00BE15BE"/>
    <w:rsid w:val="00BF2EE1"/>
    <w:rsid w:val="00C01E32"/>
    <w:rsid w:val="00C63F0D"/>
    <w:rsid w:val="00C8442C"/>
    <w:rsid w:val="00D11C91"/>
    <w:rsid w:val="00D2052F"/>
    <w:rsid w:val="00D266D9"/>
    <w:rsid w:val="00D26B0E"/>
    <w:rsid w:val="00DB281E"/>
    <w:rsid w:val="00DF04A3"/>
    <w:rsid w:val="00E110B4"/>
    <w:rsid w:val="00E91456"/>
    <w:rsid w:val="00EA345A"/>
    <w:rsid w:val="00F12532"/>
    <w:rsid w:val="00F5525D"/>
    <w:rsid w:val="00FD705E"/>
    <w:rsid w:val="00FD74BB"/>
    <w:rsid w:val="00FE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CED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B16C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350</TotalTime>
  <Pages>3</Pages>
  <Words>775</Words>
  <Characters>4423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Dadu</cp:lastModifiedBy>
  <cp:revision>25</cp:revision>
  <cp:lastPrinted>2014-06-11T04:00:00Z</cp:lastPrinted>
  <dcterms:created xsi:type="dcterms:W3CDTF">2013-11-13T06:54:00Z</dcterms:created>
  <dcterms:modified xsi:type="dcterms:W3CDTF">2014-06-20T12:26:00Z</dcterms:modified>
</cp:coreProperties>
</file>